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淮北市人社局公开招聘工勤辅助人员笔试成绩表</w:t>
      </w:r>
    </w:p>
    <w:tbl>
      <w:tblPr>
        <w:tblW w:w="1162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560"/>
        <w:gridCol w:w="1080"/>
        <w:gridCol w:w="1080"/>
        <w:gridCol w:w="2025"/>
        <w:gridCol w:w="1514"/>
        <w:gridCol w:w="2205"/>
        <w:gridCol w:w="108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67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综合知识成绩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申论成绩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笔试合成成绩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32.1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37.9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18.95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2018010126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2018010228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2018010330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2018010430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2018010530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2018010626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2018010712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2018010801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2018010826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2018010929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2018011002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2018011028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2018011103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2018011128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2018011224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2018011324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2018011405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2018011408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2018011412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2018011419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2018011429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2018011504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2018011506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2018011507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2018011509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2018011516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2018011517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2018011518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1342B"/>
    <w:rsid w:val="4131342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2018-07-17T09:15:00Z</dcterms:created>
  <dc:creator> 米 米 </dc:creator>
  <cp:lastModifiedBy> 米 米 </cp:lastModifiedBy>
  <dcterms:modified xsi:type="dcterms:W3CDTF">2018-07-17T09:16:13Z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